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E7FC" w14:textId="77777777" w:rsidR="0011152D" w:rsidRDefault="0011152D">
      <w:pPr>
        <w:tabs>
          <w:tab w:val="left" w:pos="1418"/>
          <w:tab w:val="left" w:pos="4253"/>
          <w:tab w:val="left" w:pos="5103"/>
        </w:tabs>
        <w:suppressAutoHyphens/>
        <w:rPr>
          <w:rFonts w:asciiTheme="minorHAnsi" w:hAnsiTheme="minorHAnsi" w:cstheme="minorHAnsi"/>
          <w:b/>
          <w:bCs/>
          <w:color w:val="020A08"/>
          <w:szCs w:val="22"/>
        </w:rPr>
      </w:pPr>
    </w:p>
    <w:p w14:paraId="206BDD60" w14:textId="77777777" w:rsidR="006604C8" w:rsidRPr="00E536F8" w:rsidRDefault="006604C8">
      <w:pPr>
        <w:tabs>
          <w:tab w:val="left" w:pos="1418"/>
          <w:tab w:val="left" w:pos="4253"/>
          <w:tab w:val="left" w:pos="5103"/>
        </w:tabs>
        <w:suppressAutoHyphens/>
        <w:rPr>
          <w:rFonts w:asciiTheme="minorHAnsi" w:hAnsiTheme="minorHAnsi" w:cstheme="minorHAnsi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84"/>
        <w:gridCol w:w="598"/>
        <w:gridCol w:w="599"/>
        <w:gridCol w:w="599"/>
        <w:gridCol w:w="599"/>
        <w:gridCol w:w="473"/>
        <w:gridCol w:w="126"/>
        <w:gridCol w:w="599"/>
        <w:gridCol w:w="557"/>
        <w:gridCol w:w="42"/>
        <w:gridCol w:w="599"/>
        <w:gridCol w:w="599"/>
        <w:gridCol w:w="599"/>
        <w:gridCol w:w="429"/>
        <w:gridCol w:w="170"/>
        <w:gridCol w:w="385"/>
        <w:gridCol w:w="214"/>
        <w:gridCol w:w="599"/>
        <w:gridCol w:w="599"/>
        <w:gridCol w:w="599"/>
        <w:gridCol w:w="984"/>
        <w:gridCol w:w="539"/>
        <w:gridCol w:w="3022"/>
      </w:tblGrid>
      <w:tr w:rsidR="00E536F8" w:rsidRPr="00E536F8" w14:paraId="6080E1E6" w14:textId="77777777" w:rsidTr="006604C8">
        <w:tc>
          <w:tcPr>
            <w:tcW w:w="36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FAB760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Ship</w:t>
            </w:r>
          </w:p>
          <w:p w14:paraId="36599014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50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F91D91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VOY. No.</w:t>
            </w:r>
          </w:p>
        </w:tc>
        <w:tc>
          <w:tcPr>
            <w:tcW w:w="35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F01667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From</w:t>
            </w:r>
          </w:p>
        </w:tc>
        <w:tc>
          <w:tcPr>
            <w:tcW w:w="3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980EEA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To</w:t>
            </w:r>
          </w:p>
        </w:tc>
      </w:tr>
      <w:tr w:rsidR="00E536F8" w:rsidRPr="00E536F8" w14:paraId="50ED298A" w14:textId="77777777" w:rsidTr="006604C8">
        <w:tblPrEx>
          <w:tblCellMar>
            <w:left w:w="107" w:type="dxa"/>
            <w:right w:w="107" w:type="dxa"/>
          </w:tblCellMar>
        </w:tblPrEx>
        <w:tc>
          <w:tcPr>
            <w:tcW w:w="4934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72BEA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Steam on Coils     /     /     /</w:t>
            </w:r>
          </w:p>
        </w:tc>
        <w:tc>
          <w:tcPr>
            <w:tcW w:w="4834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C9768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Steam Off Coils     /     /     /</w:t>
            </w:r>
          </w:p>
        </w:tc>
        <w:tc>
          <w:tcPr>
            <w:tcW w:w="1523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96419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Loading Temp</w:t>
            </w:r>
          </w:p>
        </w:tc>
        <w:tc>
          <w:tcPr>
            <w:tcW w:w="30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21DB76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Requested Discharge Temp</w:t>
            </w:r>
          </w:p>
        </w:tc>
      </w:tr>
      <w:tr w:rsidR="00E536F8" w:rsidRPr="00E536F8" w14:paraId="00353EE0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5F6DB9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  <w:p w14:paraId="29011CD6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994" w:type="dxa"/>
            <w:gridSpan w:val="6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BC1449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Port Wing tanks</w:t>
            </w:r>
          </w:p>
        </w:tc>
        <w:tc>
          <w:tcPr>
            <w:tcW w:w="2995" w:type="dxa"/>
            <w:gridSpan w:val="6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63067F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Centre tanks</w:t>
            </w:r>
          </w:p>
        </w:tc>
        <w:tc>
          <w:tcPr>
            <w:tcW w:w="299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CDEAC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Starboard Wing tanks</w:t>
            </w:r>
          </w:p>
        </w:tc>
        <w:tc>
          <w:tcPr>
            <w:tcW w:w="1523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75096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Fuel</w:t>
            </w:r>
          </w:p>
          <w:p w14:paraId="42DB7E1B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Consumption</w:t>
            </w:r>
          </w:p>
        </w:tc>
        <w:tc>
          <w:tcPr>
            <w:tcW w:w="302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1B622" w14:textId="77777777" w:rsidR="0011152D" w:rsidRPr="00E536F8" w:rsidRDefault="0011152D" w:rsidP="001115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Remarks</w:t>
            </w:r>
          </w:p>
        </w:tc>
      </w:tr>
      <w:tr w:rsidR="00E536F8" w:rsidRPr="00E536F8" w14:paraId="3982BC2E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B9C90E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62E1FA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1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83E507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62C32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3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A405F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599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545DEB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3DF4F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1</w:t>
            </w:r>
          </w:p>
        </w:tc>
        <w:tc>
          <w:tcPr>
            <w:tcW w:w="599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BA927E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92DFD6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3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A1FC71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E63E0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</w:tc>
        <w:tc>
          <w:tcPr>
            <w:tcW w:w="599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2A66A2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1</w:t>
            </w:r>
          </w:p>
        </w:tc>
        <w:tc>
          <w:tcPr>
            <w:tcW w:w="599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B04205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2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E1ACAF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3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AA7A81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4</w:t>
            </w:r>
          </w:p>
        </w:tc>
        <w:tc>
          <w:tcPr>
            <w:tcW w:w="59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2AAB43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</w:tc>
        <w:tc>
          <w:tcPr>
            <w:tcW w:w="1523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F901AF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C24FF9" w14:textId="77777777" w:rsidR="0011152D" w:rsidRPr="00E536F8" w:rsidRDefault="0011152D" w:rsidP="0011152D">
            <w:pPr>
              <w:suppressAutoHyphens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509B70FE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779F77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6A15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40A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5FDE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B0EE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37179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1091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6C69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E80A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9632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E822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3CC9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D709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5044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122A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C4AC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E48E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09D9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0DA2AE01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64A9BC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595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F103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ECAA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4D7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9ADC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D287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6A12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1C81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5C92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73FE2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A4C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2A61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A33E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925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9EB6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A7A9C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9F4D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1E5DBE37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4FA244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F397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CA3D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60A4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629B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AB04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9CED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FE9C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8B74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AB46C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6238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E65A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DE57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7922E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CF0D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0BB7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520D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8E88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156B2B09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5713E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640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E673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985E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4186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A48C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67D8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A039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8EBD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C2FC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70F62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0E7E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59D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E477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B3D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9EC6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F345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6B56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387238F5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B5EA53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57B5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886C5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18CB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F2D8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27BF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AB07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070C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2D72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41B9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2C9A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E805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EEC7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3518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C556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53FB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912A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C16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172B33BC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0FFD7F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DB53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EC51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B0A3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050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4570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B62A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D34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AFCA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B57A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CF6CD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FBB5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2D1C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6524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8E395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B960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697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268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619016A5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6C5E3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7DA5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044C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CC365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DF84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AB6F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A5FF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0B46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6391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85D5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127A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BC84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E262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9828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133E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1346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44D8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FF6E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3B82FCD5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C1952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3D18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9481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4D9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2F05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B480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7B34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5AA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F9B2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0A1C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C25F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85AA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B8DA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6A56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4107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7CFD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C35B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51DB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7F8F1D45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B2A460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CE564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1082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E37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0CB8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34A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D099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5C9A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6302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17D1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8B50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96511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1E75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5352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5ABC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BE67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5D9D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F21EA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4766B14D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062E52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D605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6576F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0E22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FD91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81DC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A12C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F802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4884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BD38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F629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65F0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8420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A8A5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93BF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33D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7B97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22D58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67052C23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9ACAA3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AF89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089C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39DD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A5DA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88E4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871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8722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FA49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9589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B98EA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33E3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5B23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3E99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4088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7633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5A50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969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73397632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C7B376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9011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7CDD8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4B40A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C6B3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9CBF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271F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9C84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5E9B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4171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62F0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64A4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44A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CA1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3F549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A08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686E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2001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0D8CA2DB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E785D3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BF28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4C54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19F5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9D4F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B1EA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54E01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594E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DD40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D062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398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85DC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1CF6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E091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1FA86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D14B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1B13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9408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6DEE5FD6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750670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E401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E123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EA47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8889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D633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35A8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5571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5C04D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1CDE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5A43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97E9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293713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2A8C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26C3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7EF04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D4630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6F26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50C4AD1A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CDF8FB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/</w:t>
            </w:r>
          </w:p>
        </w:tc>
        <w:tc>
          <w:tcPr>
            <w:tcW w:w="59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5798A2B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15A7147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45C98FE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60A21C8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462D6D2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57C1C357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3F6FCDB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3F3337D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2AF2684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309773F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3D47999A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7EDC737F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6A47C51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5E60402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2D89A7E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14FB284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14:paraId="0245F49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0A6BB5CA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1A86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Disch.</w:t>
            </w:r>
          </w:p>
          <w:p w14:paraId="2016156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  <w:r w:rsidRPr="00E536F8">
              <w:rPr>
                <w:rFonts w:asciiTheme="minorHAnsi" w:hAnsiTheme="minorHAnsi" w:cstheme="minorHAnsi"/>
                <w:szCs w:val="22"/>
              </w:rPr>
              <w:t>Temp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F69F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D1950E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0FE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E03C2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2D4DB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CDC4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B806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A163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2D5D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721968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57A21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2B89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722804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62E65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5CC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B3310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2D03D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536F8" w:rsidRPr="00E536F8" w14:paraId="4F0E310D" w14:textId="77777777" w:rsidTr="006604C8">
        <w:tblPrEx>
          <w:tblCellMar>
            <w:left w:w="102" w:type="dxa"/>
            <w:right w:w="102" w:type="dxa"/>
          </w:tblCellMar>
        </w:tblPrEx>
        <w:trPr>
          <w:cantSplit/>
        </w:trPr>
        <w:tc>
          <w:tcPr>
            <w:tcW w:w="7757" w:type="dxa"/>
            <w:gridSpan w:val="16"/>
            <w:shd w:val="clear" w:color="auto" w:fill="auto"/>
          </w:tcPr>
          <w:p w14:paraId="6129C326" w14:textId="77777777" w:rsidR="0011152D" w:rsidRPr="00E536F8" w:rsidRDefault="0011152D" w:rsidP="00926BA7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556" w:type="dxa"/>
            <w:gridSpan w:val="7"/>
            <w:shd w:val="clear" w:color="auto" w:fill="auto"/>
          </w:tcPr>
          <w:p w14:paraId="1A306E8F" w14:textId="77777777" w:rsidR="0011152D" w:rsidRPr="00E536F8" w:rsidRDefault="0011152D" w:rsidP="00926BA7">
            <w:p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7E010B" w14:textId="77777777" w:rsidR="0011152D" w:rsidRPr="00E536F8" w:rsidRDefault="0011152D">
      <w:pPr>
        <w:tabs>
          <w:tab w:val="left" w:pos="1418"/>
          <w:tab w:val="left" w:pos="4253"/>
          <w:tab w:val="left" w:pos="5103"/>
        </w:tabs>
        <w:suppressAutoHyphens/>
        <w:rPr>
          <w:rFonts w:asciiTheme="minorHAnsi" w:hAnsiTheme="minorHAnsi" w:cstheme="minorHAnsi"/>
          <w:szCs w:val="22"/>
        </w:rPr>
      </w:pPr>
    </w:p>
    <w:p w14:paraId="53298CFE" w14:textId="77777777" w:rsidR="007228B7" w:rsidRPr="00E536F8" w:rsidRDefault="007228B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Cs w:val="22"/>
        </w:rPr>
      </w:pPr>
    </w:p>
    <w:p w14:paraId="7C12C1EA" w14:textId="77777777" w:rsidR="007228B7" w:rsidRPr="00E536F8" w:rsidRDefault="007228B7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sectPr w:rsidR="007228B7" w:rsidRPr="00E536F8" w:rsidSect="00B332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851" w:right="1134" w:bottom="425" w:left="1134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C477B" w14:textId="77777777" w:rsidR="001C7B1D" w:rsidRDefault="001C7B1D" w:rsidP="006847F0">
      <w:r>
        <w:separator/>
      </w:r>
    </w:p>
  </w:endnote>
  <w:endnote w:type="continuationSeparator" w:id="0">
    <w:p w14:paraId="179D9C80" w14:textId="77777777" w:rsidR="001C7B1D" w:rsidRDefault="001C7B1D" w:rsidP="0068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E594" w14:textId="77777777" w:rsidR="00C57A8B" w:rsidRDefault="00C57A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892B" w14:textId="77777777" w:rsidR="00C57A8B" w:rsidRDefault="00C57A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1134" w14:textId="77777777" w:rsidR="00C57A8B" w:rsidRDefault="00C57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DA211" w14:textId="77777777" w:rsidR="001C7B1D" w:rsidRDefault="001C7B1D" w:rsidP="006847F0">
      <w:r>
        <w:separator/>
      </w:r>
    </w:p>
  </w:footnote>
  <w:footnote w:type="continuationSeparator" w:id="0">
    <w:p w14:paraId="28A48F31" w14:textId="77777777" w:rsidR="001C7B1D" w:rsidRDefault="001C7B1D" w:rsidP="00684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FE192" w14:textId="77777777" w:rsidR="00C57A8B" w:rsidRDefault="00C57A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820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12147"/>
      <w:gridCol w:w="1843"/>
    </w:tblGrid>
    <w:tr w:rsidR="000A4B6F" w14:paraId="6EDE74EB" w14:textId="77777777" w:rsidTr="00087086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1E6372E" w14:textId="1B415EEC" w:rsidR="000A4B6F" w:rsidRPr="007A0347" w:rsidRDefault="000A4B6F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C57A8B">
            <w:rPr>
              <w:b/>
              <w:bCs/>
              <w:color w:val="0070C0"/>
              <w:lang w:bidi="th-TH"/>
            </w:rPr>
            <w:t>08</w:t>
          </w:r>
        </w:p>
      </w:tc>
      <w:tc>
        <w:tcPr>
          <w:tcW w:w="1214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7DFD14E" w14:textId="77777777" w:rsidR="000A4B6F" w:rsidRDefault="000A4B6F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6D5EE6" w14:textId="6D02B3A9" w:rsidR="000A4B6F" w:rsidRDefault="000A4B6F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C57A8B">
            <w:rPr>
              <w:rFonts w:ascii="Arial" w:hAnsi="Arial"/>
              <w:b/>
              <w:bCs/>
              <w:sz w:val="16"/>
              <w:lang w:bidi="th-TH"/>
            </w:rPr>
            <w:t>08</w:t>
          </w:r>
        </w:p>
      </w:tc>
    </w:tr>
    <w:tr w:rsidR="000A4B6F" w14:paraId="5AC259CC" w14:textId="77777777" w:rsidTr="00087086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3853A1" w14:textId="77777777" w:rsidR="000A4B6F" w:rsidRDefault="000A4B6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14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6ED35DB" w14:textId="77777777" w:rsidR="000A4B6F" w:rsidRDefault="000A4B6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53801C2" w14:textId="77777777" w:rsidR="000A4B6F" w:rsidRPr="000C678F" w:rsidRDefault="000A4B6F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0A811DE" w14:textId="77777777" w:rsidR="000A4B6F" w:rsidRDefault="000A4B6F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0A4B6F" w14:paraId="22ED8F02" w14:textId="77777777" w:rsidTr="00087086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FBD361" w14:textId="77777777" w:rsidR="000A4B6F" w:rsidRDefault="000A4B6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14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3E91C23" w14:textId="2729D528" w:rsidR="000A4B6F" w:rsidRPr="00CD678C" w:rsidRDefault="00F63B48" w:rsidP="00F63B48">
          <w:pPr>
            <w:pStyle w:val="TableText"/>
            <w:spacing w:line="256" w:lineRule="auto"/>
            <w:jc w:val="center"/>
            <w:rPr>
              <w:b/>
              <w:bCs/>
              <w:sz w:val="28"/>
              <w:szCs w:val="28"/>
              <w:lang w:eastAsia="ja-JP" w:bidi="th-TH"/>
            </w:rPr>
          </w:pPr>
          <w:r w:rsidRPr="00CD678C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CARGO HEATING REPORT</w:t>
          </w: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E933C4" w14:textId="77777777" w:rsidR="000A4B6F" w:rsidRDefault="000A4B6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D73EA3A" w14:textId="77777777" w:rsidR="000A4B6F" w:rsidRDefault="000A4B6F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A4B6F" w14:paraId="5B2DA640" w14:textId="77777777" w:rsidTr="00087086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9414B3" w14:textId="77777777" w:rsidR="000A4B6F" w:rsidRDefault="000A4B6F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214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1EAC9C1" w14:textId="77777777" w:rsidR="000A4B6F" w:rsidRPr="001227B7" w:rsidRDefault="000A4B6F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74AC9D5" w14:textId="77777777" w:rsidR="000A4B6F" w:rsidRDefault="000A4B6F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39BC763" w14:textId="1A4F7997" w:rsidR="007228B7" w:rsidRPr="000A4B6F" w:rsidRDefault="007228B7" w:rsidP="000A4B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D24C" w14:textId="77777777" w:rsidR="00C57A8B" w:rsidRDefault="00C57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391586">
    <w:abstractNumId w:val="0"/>
  </w:num>
  <w:num w:numId="2" w16cid:durableId="1735003222">
    <w:abstractNumId w:val="2"/>
  </w:num>
  <w:num w:numId="3" w16cid:durableId="30547276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455"/>
    <w:rsid w:val="00030B7E"/>
    <w:rsid w:val="00087086"/>
    <w:rsid w:val="000A4B6F"/>
    <w:rsid w:val="000A4F3F"/>
    <w:rsid w:val="000E2C72"/>
    <w:rsid w:val="0011152D"/>
    <w:rsid w:val="0019036D"/>
    <w:rsid w:val="001C7B1D"/>
    <w:rsid w:val="001D03DD"/>
    <w:rsid w:val="001D27B9"/>
    <w:rsid w:val="00240BEB"/>
    <w:rsid w:val="00320AC0"/>
    <w:rsid w:val="0034097E"/>
    <w:rsid w:val="00426160"/>
    <w:rsid w:val="00430E80"/>
    <w:rsid w:val="004C3346"/>
    <w:rsid w:val="005B2180"/>
    <w:rsid w:val="0060087D"/>
    <w:rsid w:val="00634812"/>
    <w:rsid w:val="006604C8"/>
    <w:rsid w:val="006847F0"/>
    <w:rsid w:val="007048EF"/>
    <w:rsid w:val="00720314"/>
    <w:rsid w:val="007228B7"/>
    <w:rsid w:val="0078228F"/>
    <w:rsid w:val="007C48E9"/>
    <w:rsid w:val="008C0C39"/>
    <w:rsid w:val="008D49FB"/>
    <w:rsid w:val="008F24E6"/>
    <w:rsid w:val="00976E7D"/>
    <w:rsid w:val="009F4501"/>
    <w:rsid w:val="00A71474"/>
    <w:rsid w:val="00AC6E97"/>
    <w:rsid w:val="00B2374C"/>
    <w:rsid w:val="00B33260"/>
    <w:rsid w:val="00B52455"/>
    <w:rsid w:val="00B93E58"/>
    <w:rsid w:val="00BE7DB9"/>
    <w:rsid w:val="00C21F12"/>
    <w:rsid w:val="00C57A8B"/>
    <w:rsid w:val="00CD678C"/>
    <w:rsid w:val="00CE3B18"/>
    <w:rsid w:val="00D53E43"/>
    <w:rsid w:val="00D63BF9"/>
    <w:rsid w:val="00DE5FA9"/>
    <w:rsid w:val="00E536F8"/>
    <w:rsid w:val="00E82EA5"/>
    <w:rsid w:val="00E85D1A"/>
    <w:rsid w:val="00EE4726"/>
    <w:rsid w:val="00EF15F3"/>
    <w:rsid w:val="00F14ADF"/>
    <w:rsid w:val="00F30FD2"/>
    <w:rsid w:val="00F62E10"/>
    <w:rsid w:val="00F63B48"/>
    <w:rsid w:val="00FA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5C9FF"/>
  <w15:docId w15:val="{0D6CD0B2-A34A-4D0E-A9DD-50CEDB75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0A4B6F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0A4B6F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6604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2AC98-E161-4CF6-BE04-3B9C1F5C53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0A7B14-181C-42BE-A543-5D38284F6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C0162-F811-4702-BA03-38DB2D738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Cadogan</dc:creator>
  <cp:lastModifiedBy>Marine max</cp:lastModifiedBy>
  <cp:revision>18</cp:revision>
  <cp:lastPrinted>2001-11-12T16:21:00Z</cp:lastPrinted>
  <dcterms:created xsi:type="dcterms:W3CDTF">2016-12-02T09:08:00Z</dcterms:created>
  <dcterms:modified xsi:type="dcterms:W3CDTF">2025-02-05T07:41:00Z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2022-11-12T16:48:38Z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098b2862-dca8-4451-be9b-6498920f73e1</vt:lpwstr>
  </property>
  <property fmtid="{D5CDD505-2E9C-101B-9397-08002B2CF9AE}" pid="8" name="MSIP_Label_a2264674-cd8f-466c-b856-e08499a2c724_ContentBits">
    <vt:lpwstr>0</vt:lpwstr>
  </property>
</Properties>
</file>